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99"/>
  <w:body>
    <w:p w:rsidR="00AB57C9" w:rsidRPr="0060139A" w:rsidRDefault="00AB57C9" w:rsidP="00C95DEF">
      <w:pPr>
        <w:spacing w:after="0" w:line="240" w:lineRule="auto"/>
        <w:jc w:val="center"/>
        <w:rPr>
          <w:rFonts w:ascii="Arial" w:hAnsi="Arial" w:cs="Arial"/>
          <w:b/>
          <w:color w:val="008000"/>
          <w:sz w:val="44"/>
          <w:szCs w:val="44"/>
        </w:rPr>
      </w:pPr>
      <w:r w:rsidRPr="0060139A">
        <w:rPr>
          <w:rFonts w:ascii="Arial" w:hAnsi="Arial" w:cs="Arial"/>
          <w:b/>
          <w:color w:val="008000"/>
          <w:sz w:val="44"/>
          <w:szCs w:val="44"/>
        </w:rPr>
        <w:t>ТУРИСТЯТА - 2018</w:t>
      </w:r>
    </w:p>
    <w:p w:rsidR="00AB57C9" w:rsidRDefault="00AB57C9" w:rsidP="00C95D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7C9" w:rsidRDefault="00AB57C9" w:rsidP="00C95D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57C9" w:rsidRDefault="00AB57C9" w:rsidP="00C95DE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14436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38pt;height:175.5pt;visibility:visible">
            <v:imagedata r:id="rId6" o:title=""/>
          </v:shape>
        </w:pict>
      </w:r>
      <w:r>
        <w:rPr>
          <w:noProof/>
        </w:rPr>
        <w:pict>
          <v:shape id="Рисунок 2" o:spid="_x0000_s1026" type="#_x0000_t75" style="position:absolute;left:0;text-align:left;margin-left:1.45pt;margin-top:.25pt;width:235.5pt;height:177pt;z-index:-251658240;visibility:visible;mso-position-horizontal-relative:text;mso-position-vertical-relative:text" wrapcoords="-69 0 -69 21508 21600 21508 21600 0 -69 0">
            <v:imagedata r:id="rId7" o:title=""/>
            <w10:wrap type="tight"/>
          </v:shape>
        </w:pict>
      </w:r>
    </w:p>
    <w:p w:rsidR="00AB57C9" w:rsidRDefault="00AB57C9" w:rsidP="007E3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7C9" w:rsidRPr="00C95DEF" w:rsidRDefault="00AB57C9" w:rsidP="007E3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DEF">
        <w:rPr>
          <w:rFonts w:ascii="Times New Roman" w:hAnsi="Times New Roman"/>
          <w:sz w:val="28"/>
          <w:szCs w:val="28"/>
        </w:rPr>
        <w:t>«И не скучно нам живется, 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DE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DEF">
        <w:rPr>
          <w:rFonts w:ascii="Times New Roman" w:hAnsi="Times New Roman"/>
          <w:sz w:val="28"/>
          <w:szCs w:val="28"/>
        </w:rPr>
        <w:t xml:space="preserve">туристами растем!» Под таким веселым девизом две команды нашего детского сада  из корпуса 3, «Лисята» и «Медвежата», вступили в увлекательнейшую борьбу за главный приз – кубок и звание «Лучшей туристической команды» среди дошкольников Калининского округа нашего города. </w:t>
      </w:r>
    </w:p>
    <w:p w:rsidR="00AB57C9" w:rsidRPr="00C95DEF" w:rsidRDefault="00AB57C9" w:rsidP="007E3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DEF">
        <w:rPr>
          <w:rFonts w:ascii="Times New Roman" w:hAnsi="Times New Roman"/>
          <w:sz w:val="28"/>
          <w:szCs w:val="28"/>
        </w:rPr>
        <w:t>Предварительно ребята вместе с педагогами готовились в течение двух недель: учились завязывать узел-проводник, изучали топографические знаки и что берут в поход, тренировались быстро и четко работать в команде</w:t>
      </w:r>
      <w:r>
        <w:rPr>
          <w:rFonts w:ascii="Times New Roman" w:hAnsi="Times New Roman"/>
          <w:sz w:val="28"/>
          <w:szCs w:val="28"/>
        </w:rPr>
        <w:t>,</w:t>
      </w:r>
      <w:r w:rsidRPr="00C95DEF">
        <w:rPr>
          <w:rFonts w:ascii="Times New Roman" w:hAnsi="Times New Roman"/>
          <w:sz w:val="28"/>
          <w:szCs w:val="28"/>
        </w:rPr>
        <w:t xml:space="preserve"> проходя препятствия. </w:t>
      </w:r>
    </w:p>
    <w:p w:rsidR="00AB57C9" w:rsidRPr="00C95DEF" w:rsidRDefault="00AB57C9" w:rsidP="00E97D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5DEF">
        <w:rPr>
          <w:rFonts w:ascii="Times New Roman" w:hAnsi="Times New Roman"/>
          <w:sz w:val="28"/>
          <w:szCs w:val="28"/>
        </w:rPr>
        <w:t xml:space="preserve">В день соревнований ребята заметно переживали. Им предстояло самостоятельно показать все то, чему они научились без помощи сопровождающих взрослых         </w:t>
      </w:r>
      <w:r>
        <w:rPr>
          <w:noProof/>
        </w:rPr>
        <w:pict>
          <v:shape id="Рисунок 4" o:spid="_x0000_s1027" type="#_x0000_t75" style="position:absolute;left:0;text-align:left;margin-left:1.8pt;margin-top:-.05pt;width:131.5pt;height:193pt;z-index:251659264;visibility:visible;mso-position-horizontal-relative:text;mso-position-vertical-relative:text">
            <v:imagedata r:id="rId8" o:title=""/>
            <w10:wrap type="square"/>
          </v:shape>
        </w:pict>
      </w:r>
      <w:r w:rsidRPr="00C95DEF">
        <w:rPr>
          <w:rFonts w:ascii="Times New Roman" w:hAnsi="Times New Roman"/>
          <w:sz w:val="28"/>
          <w:szCs w:val="28"/>
        </w:rPr>
        <w:t xml:space="preserve"> </w: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8" o:spid="_x0000_i1026" type="#_x0000_t75" style="width:164pt;height:192pt;visibility:visible">
            <v:imagedata r:id="rId9" o:title=""/>
          </v:shape>
        </w:pict>
      </w:r>
      <w:r w:rsidRPr="00C95DEF">
        <w:rPr>
          <w:rFonts w:ascii="Times New Roman" w:hAnsi="Times New Roman"/>
          <w:sz w:val="28"/>
          <w:szCs w:val="28"/>
        </w:rPr>
        <w:t xml:space="preserve">  </w: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7" o:spid="_x0000_i1027" type="#_x0000_t75" style="width:173pt;height:192pt;visibility:visible">
            <v:imagedata r:id="rId10" o:title=""/>
          </v:shape>
        </w:pict>
      </w:r>
      <w:r w:rsidRPr="00C95DEF">
        <w:rPr>
          <w:rFonts w:ascii="Times New Roman" w:hAnsi="Times New Roman"/>
          <w:sz w:val="28"/>
          <w:szCs w:val="28"/>
        </w:rPr>
        <w:t xml:space="preserve">     </w:t>
      </w:r>
    </w:p>
    <w:p w:rsidR="00AB57C9" w:rsidRDefault="00AB57C9" w:rsidP="00A3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7C9" w:rsidRDefault="00AB57C9" w:rsidP="00A3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5DEF">
        <w:rPr>
          <w:rFonts w:ascii="Times New Roman" w:hAnsi="Times New Roman"/>
          <w:sz w:val="28"/>
          <w:szCs w:val="28"/>
        </w:rPr>
        <w:t xml:space="preserve">И вот состязания начались. По команде «Марш!» </w:t>
      </w:r>
      <w:r>
        <w:rPr>
          <w:rFonts w:ascii="Times New Roman" w:hAnsi="Times New Roman"/>
          <w:sz w:val="28"/>
          <w:szCs w:val="28"/>
        </w:rPr>
        <w:t xml:space="preserve">быстрая </w:t>
      </w:r>
      <w:r w:rsidRPr="00C95DEF">
        <w:rPr>
          <w:rFonts w:ascii="Times New Roman" w:hAnsi="Times New Roman"/>
          <w:sz w:val="28"/>
          <w:szCs w:val="28"/>
        </w:rPr>
        <w:t>шестерка</w:t>
      </w:r>
      <w:r>
        <w:rPr>
          <w:rFonts w:ascii="Times New Roman" w:hAnsi="Times New Roman"/>
          <w:sz w:val="28"/>
          <w:szCs w:val="28"/>
        </w:rPr>
        <w:t xml:space="preserve"> ребят из команды «Лисята» дружн</w:t>
      </w:r>
      <w:r w:rsidRPr="00C95DEF">
        <w:rPr>
          <w:rFonts w:ascii="Times New Roman" w:hAnsi="Times New Roman"/>
          <w:sz w:val="28"/>
          <w:szCs w:val="28"/>
        </w:rPr>
        <w:t>о вы</w:t>
      </w:r>
      <w:r>
        <w:rPr>
          <w:rFonts w:ascii="Times New Roman" w:hAnsi="Times New Roman"/>
          <w:sz w:val="28"/>
          <w:szCs w:val="28"/>
        </w:rPr>
        <w:t>бегает из палатки. Затем они проходят «мост», «болото», подбираю</w:t>
      </w:r>
      <w:r w:rsidRPr="00C95DEF">
        <w:rPr>
          <w:rFonts w:ascii="Times New Roman" w:hAnsi="Times New Roman"/>
          <w:sz w:val="28"/>
          <w:szCs w:val="28"/>
        </w:rPr>
        <w:t>т пару к топографическим знакам, далее быстро завязывают 6 узлов, влезают на параллельные веревки и</w:t>
      </w:r>
      <w:r>
        <w:rPr>
          <w:rFonts w:ascii="Times New Roman" w:hAnsi="Times New Roman"/>
          <w:sz w:val="28"/>
          <w:szCs w:val="28"/>
        </w:rPr>
        <w:t>, пройдя кочки и с</w:t>
      </w:r>
      <w:r w:rsidRPr="00C95DEF">
        <w:rPr>
          <w:rFonts w:ascii="Times New Roman" w:hAnsi="Times New Roman"/>
          <w:sz w:val="28"/>
          <w:szCs w:val="28"/>
        </w:rPr>
        <w:t>обрав предметы</w:t>
      </w:r>
      <w:r>
        <w:rPr>
          <w:rFonts w:ascii="Times New Roman" w:hAnsi="Times New Roman"/>
          <w:sz w:val="28"/>
          <w:szCs w:val="28"/>
        </w:rPr>
        <w:t>,</w:t>
      </w:r>
      <w:r w:rsidRPr="00C95DEF">
        <w:rPr>
          <w:rFonts w:ascii="Times New Roman" w:hAnsi="Times New Roman"/>
          <w:sz w:val="28"/>
          <w:szCs w:val="28"/>
        </w:rPr>
        <w:t xml:space="preserve"> необходимые в походе</w:t>
      </w:r>
      <w:r>
        <w:rPr>
          <w:rFonts w:ascii="Times New Roman" w:hAnsi="Times New Roman"/>
          <w:sz w:val="28"/>
          <w:szCs w:val="28"/>
        </w:rPr>
        <w:t>,</w:t>
      </w:r>
      <w:r w:rsidRPr="00C95DEF">
        <w:rPr>
          <w:rFonts w:ascii="Times New Roman" w:hAnsi="Times New Roman"/>
          <w:sz w:val="28"/>
          <w:szCs w:val="28"/>
        </w:rPr>
        <w:t xml:space="preserve"> еще быстрее возвращаются в палатку. Ура! Закончили! Те</w:t>
      </w:r>
      <w:r>
        <w:rPr>
          <w:rFonts w:ascii="Times New Roman" w:hAnsi="Times New Roman"/>
          <w:sz w:val="28"/>
          <w:szCs w:val="28"/>
        </w:rPr>
        <w:t>перь остается ждать выступление «Медвежат» и еще 8-ми</w:t>
      </w:r>
      <w:r w:rsidRPr="00C95DEF">
        <w:rPr>
          <w:rFonts w:ascii="Times New Roman" w:hAnsi="Times New Roman"/>
          <w:sz w:val="28"/>
          <w:szCs w:val="28"/>
        </w:rPr>
        <w:t xml:space="preserve"> команд из других </w:t>
      </w:r>
      <w:r>
        <w:rPr>
          <w:rFonts w:ascii="Times New Roman" w:hAnsi="Times New Roman"/>
          <w:sz w:val="28"/>
          <w:szCs w:val="28"/>
        </w:rPr>
        <w:t xml:space="preserve">детских </w:t>
      </w:r>
      <w:r w:rsidRPr="00C95DEF">
        <w:rPr>
          <w:rFonts w:ascii="Times New Roman" w:hAnsi="Times New Roman"/>
          <w:sz w:val="28"/>
          <w:szCs w:val="28"/>
        </w:rPr>
        <w:t>садов.</w:t>
      </w:r>
    </w:p>
    <w:p w:rsidR="00AB57C9" w:rsidRDefault="00AB57C9" w:rsidP="00A33C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Соревновательное время пролетело быстро. Судьи подвели итоги, учли все ошибки и назначили штрафы: за каждое неправильно выполненное задание к общему времени команды было добавлено по 15 секунд.</w:t>
      </w:r>
    </w:p>
    <w:p w:rsidR="00AB57C9" w:rsidRDefault="00AB57C9" w:rsidP="00B8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по итогам соревнований старшая группа «Медвежата» получила грамоту за участие в соревнованиях, а подготовительная к школе группа «Лисята» стала обладателем 2 места среди команд детских садов Калининского округа и прошла в финал, где будут выступать только лучшие команды дошкольных учреждений нашего города.</w:t>
      </w:r>
    </w:p>
    <w:p w:rsidR="00AB57C9" w:rsidRDefault="00AB57C9" w:rsidP="00B86A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этот раз до финальных соревнований у ребят команды «Лисята» была на подготовку только одна неделя, и они решили провести ее с максимальной пользой. За это время было необходимо не потерять сноровку в выполнении уже знакомых заданий, но и освоить новые – завязывание сложного прямого узла, выучить туристскую песню, а также повторить правила дорожного движения.</w:t>
      </w:r>
    </w:p>
    <w:p w:rsidR="00AB57C9" w:rsidRDefault="00AB57C9" w:rsidP="00B86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0" o:spid="_x0000_i1028" type="#_x0000_t75" style="width:246pt;height:153pt;visibility:visible">
            <v:imagedata r:id="rId11" o:title="" croptop="2947f" cropbottom="5541f"/>
          </v:shape>
        </w:pic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2" o:spid="_x0000_i1029" type="#_x0000_t75" style="width:109.5pt;height:153.5pt;visibility:visible">
            <v:imagedata r:id="rId12" o:title=""/>
          </v:shape>
        </w:pic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4" o:spid="_x0000_i1030" type="#_x0000_t75" style="width:117pt;height:152.5pt;visibility:visible">
            <v:imagedata r:id="rId13" o:title=""/>
          </v:shape>
        </w:pict>
      </w:r>
    </w:p>
    <w:p w:rsidR="00AB57C9" w:rsidRDefault="00AB57C9" w:rsidP="003856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7C9" w:rsidRDefault="00AB57C9" w:rsidP="003856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Финальные соревнования были организованы на настоящей туристической базе на берегу озера</w:t>
      </w:r>
      <w:r w:rsidRPr="00A057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Цымлянское. Веселые комары очень обрадовались такому большому количеству гостей. Шутка ли, собрались 13 лучших команд!</w:t>
      </w:r>
    </w:p>
    <w:p w:rsidR="00AB57C9" w:rsidRDefault="00AB57C9" w:rsidP="003856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снова звучит команда «Марш!» Наша шестерка быстро покидает палатку и выстраивается друг за другом для прохождения соревновательных этапов: «собери рюкзак», «правила ПДД», веревочный лабиринт и очень скользкое на этот раз «болото», далее завязывание узлов и «мост», затем топографические знаки, параллельные веревки и вновь палатка. Соревнования для команды «Лисята» завершены.</w:t>
      </w:r>
    </w:p>
    <w:p w:rsidR="00AB57C9" w:rsidRDefault="00AB57C9" w:rsidP="003856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7C9" w:rsidRDefault="00AB57C9" w:rsidP="00B556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5" o:spid="_x0000_i1031" type="#_x0000_t75" style="width:117pt;height:149pt;visibility:visible">
            <v:imagedata r:id="rId14" o:title=""/>
          </v:shape>
        </w:pic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6" o:spid="_x0000_i1032" type="#_x0000_t75" style="width:135pt;height:147pt;visibility:visible">
            <v:imagedata r:id="rId15" o:title="" cropright="16538f"/>
          </v:shape>
        </w:pict>
      </w:r>
      <w:r w:rsidRPr="00414436">
        <w:rPr>
          <w:rFonts w:ascii="Times New Roman" w:hAnsi="Times New Roman"/>
          <w:noProof/>
          <w:sz w:val="28"/>
          <w:szCs w:val="28"/>
        </w:rPr>
        <w:pict>
          <v:shape id="Рисунок 17" o:spid="_x0000_i1033" type="#_x0000_t75" style="width:222.5pt;height:147.5pt;visibility:visible">
            <v:imagedata r:id="rId16" o:title="" croptop="5632f"/>
          </v:shape>
        </w:pict>
      </w:r>
    </w:p>
    <w:p w:rsidR="00AB57C9" w:rsidRDefault="00AB57C9" w:rsidP="00536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вновь томительное и трепетное ожидание результатов. Вся команда - дети, педагоги, родители – ждала их с нетерпением. И вот судьи объявили результаты. Ура! У нас 2 место в финале, медали и долгожданный кубок городских соревнований по туризму среди команд детских дошкольных учреждений в придачу!</w:t>
      </w:r>
    </w:p>
    <w:p w:rsidR="00AB57C9" w:rsidRDefault="00AB57C9" w:rsidP="00536B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57C9" w:rsidRDefault="00AB57C9" w:rsidP="0060139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поздравляем наших туристят и желаем им новых побед!</w:t>
      </w:r>
    </w:p>
    <w:p w:rsidR="00AB57C9" w:rsidRDefault="00AB57C9" w:rsidP="0060139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57C9" w:rsidRDefault="00AB57C9" w:rsidP="006013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B57C9" w:rsidRPr="0060139A" w:rsidRDefault="00AB57C9" w:rsidP="0060139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139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07-14.06.2018 г.</w:t>
      </w:r>
    </w:p>
    <w:p w:rsidR="00AB57C9" w:rsidRDefault="00AB57C9" w:rsidP="0060139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57C9" w:rsidRPr="0060139A" w:rsidRDefault="00AB57C9" w:rsidP="0060139A">
      <w:pPr>
        <w:tabs>
          <w:tab w:val="left" w:pos="1800"/>
        </w:tabs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 w:rsidRPr="0060139A">
        <w:rPr>
          <w:rFonts w:ascii="Times New Roman" w:hAnsi="Times New Roman"/>
          <w:i/>
          <w:iCs/>
          <w:sz w:val="28"/>
          <w:szCs w:val="28"/>
        </w:rPr>
        <w:t>Информацию подготовила:</w:t>
      </w:r>
    </w:p>
    <w:p w:rsidR="00AB57C9" w:rsidRPr="0060139A" w:rsidRDefault="00AB57C9" w:rsidP="0060139A">
      <w:pPr>
        <w:tabs>
          <w:tab w:val="left" w:pos="1800"/>
        </w:tabs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 w:rsidRPr="0060139A">
        <w:rPr>
          <w:rFonts w:ascii="Times New Roman" w:hAnsi="Times New Roman"/>
          <w:i/>
          <w:iCs/>
          <w:sz w:val="28"/>
          <w:szCs w:val="28"/>
        </w:rPr>
        <w:t>инструктор по ФК</w:t>
      </w:r>
    </w:p>
    <w:p w:rsidR="00AB57C9" w:rsidRPr="0060139A" w:rsidRDefault="00AB57C9" w:rsidP="0060139A">
      <w:pPr>
        <w:tabs>
          <w:tab w:val="left" w:pos="1800"/>
        </w:tabs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8"/>
          <w:szCs w:val="28"/>
        </w:rPr>
      </w:pPr>
      <w:r w:rsidRPr="0060139A">
        <w:rPr>
          <w:rFonts w:ascii="Times New Roman" w:hAnsi="Times New Roman"/>
          <w:i/>
          <w:iCs/>
          <w:sz w:val="28"/>
          <w:szCs w:val="28"/>
        </w:rPr>
        <w:t>Трехаева Елена Владимировна</w:t>
      </w:r>
    </w:p>
    <w:sectPr w:rsidR="00AB57C9" w:rsidRPr="0060139A" w:rsidSect="0060139A">
      <w:headerReference w:type="default" r:id="rId17"/>
      <w:footerReference w:type="default" r:id="rId18"/>
      <w:pgSz w:w="11906" w:h="16838"/>
      <w:pgMar w:top="1134" w:right="851" w:bottom="567" w:left="1134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7C9" w:rsidRDefault="00AB57C9" w:rsidP="00170E8B">
      <w:pPr>
        <w:spacing w:after="0" w:line="240" w:lineRule="auto"/>
      </w:pPr>
      <w:r>
        <w:separator/>
      </w:r>
    </w:p>
  </w:endnote>
  <w:endnote w:type="continuationSeparator" w:id="0">
    <w:p w:rsidR="00AB57C9" w:rsidRDefault="00AB57C9" w:rsidP="0017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C9" w:rsidRDefault="00AB57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7C9" w:rsidRDefault="00AB57C9" w:rsidP="00170E8B">
      <w:pPr>
        <w:spacing w:after="0" w:line="240" w:lineRule="auto"/>
      </w:pPr>
      <w:r>
        <w:separator/>
      </w:r>
    </w:p>
  </w:footnote>
  <w:footnote w:type="continuationSeparator" w:id="0">
    <w:p w:rsidR="00AB57C9" w:rsidRDefault="00AB57C9" w:rsidP="0017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7C9" w:rsidRDefault="00AB57C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CB9"/>
    <w:rsid w:val="000657CC"/>
    <w:rsid w:val="00170E8B"/>
    <w:rsid w:val="00275988"/>
    <w:rsid w:val="002A5EA8"/>
    <w:rsid w:val="003856B6"/>
    <w:rsid w:val="00414436"/>
    <w:rsid w:val="00536B43"/>
    <w:rsid w:val="0060139A"/>
    <w:rsid w:val="006E7AFB"/>
    <w:rsid w:val="007E3003"/>
    <w:rsid w:val="00922852"/>
    <w:rsid w:val="00A05726"/>
    <w:rsid w:val="00A33C4B"/>
    <w:rsid w:val="00AB57C9"/>
    <w:rsid w:val="00B556CB"/>
    <w:rsid w:val="00B86A74"/>
    <w:rsid w:val="00C95DEF"/>
    <w:rsid w:val="00D12B10"/>
    <w:rsid w:val="00E23361"/>
    <w:rsid w:val="00E901A7"/>
    <w:rsid w:val="00E97D2E"/>
    <w:rsid w:val="00EB2E1B"/>
    <w:rsid w:val="00EB5CB9"/>
    <w:rsid w:val="00EE4689"/>
    <w:rsid w:val="00F2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B1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B5CB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E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7A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70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70E8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70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70E8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1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3</Pages>
  <Words>477</Words>
  <Characters>2720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Татьяна Фёдоровна</cp:lastModifiedBy>
  <cp:revision>7</cp:revision>
  <dcterms:created xsi:type="dcterms:W3CDTF">2018-06-19T10:37:00Z</dcterms:created>
  <dcterms:modified xsi:type="dcterms:W3CDTF">2018-06-20T14:10:00Z</dcterms:modified>
</cp:coreProperties>
</file>