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/>
  <w:body>
    <w:p w:rsidR="0077486A" w:rsidRPr="00E84A9B" w:rsidRDefault="0077486A" w:rsidP="004435DF">
      <w:pPr>
        <w:jc w:val="center"/>
        <w:rPr>
          <w:b/>
          <w:color w:val="333399"/>
          <w:sz w:val="40"/>
          <w:szCs w:val="40"/>
        </w:rPr>
      </w:pPr>
      <w:r w:rsidRPr="00E84A9B">
        <w:rPr>
          <w:b/>
          <w:color w:val="333399"/>
          <w:sz w:val="40"/>
          <w:szCs w:val="40"/>
        </w:rPr>
        <w:t>КАК-ТО ДЕТИ ВЕЧЕРКОМ ВЕСЕЛО ГАДАЛИ…</w:t>
      </w:r>
    </w:p>
    <w:p w:rsidR="0077486A" w:rsidRPr="00ED3C33" w:rsidRDefault="0077486A" w:rsidP="00E84A9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ED3C33">
        <w:rPr>
          <w:rFonts w:ascii="Times New Roman" w:hAnsi="Times New Roman"/>
          <w:i/>
          <w:iCs/>
          <w:sz w:val="28"/>
          <w:szCs w:val="28"/>
        </w:rPr>
        <w:t xml:space="preserve">Мамы и папы, а вы, знаете, о чем мечтают ваши дети? Можете узнать, если  эти святочные вечера проведете вместе, за детскими гаданиями. </w:t>
      </w:r>
    </w:p>
    <w:p w:rsidR="0077486A" w:rsidRDefault="0077486A" w:rsidP="00615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4CB">
        <w:rPr>
          <w:rFonts w:ascii="Times New Roman" w:hAnsi="Times New Roman"/>
          <w:sz w:val="28"/>
          <w:szCs w:val="28"/>
        </w:rPr>
        <w:t>Очень давно на Руси время с Рождества до Крещения считалось днями сказочными, веселыми.</w:t>
      </w:r>
      <w:r>
        <w:rPr>
          <w:rFonts w:ascii="Times New Roman" w:hAnsi="Times New Roman"/>
          <w:sz w:val="28"/>
          <w:szCs w:val="28"/>
        </w:rPr>
        <w:t xml:space="preserve"> В эти дни люди ходили </w:t>
      </w:r>
      <w:r w:rsidRPr="00A524CB">
        <w:rPr>
          <w:rFonts w:ascii="Times New Roman" w:hAnsi="Times New Roman"/>
          <w:sz w:val="28"/>
          <w:szCs w:val="28"/>
        </w:rPr>
        <w:t>друг к другу</w:t>
      </w:r>
      <w:r w:rsidRPr="00E84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гости</w:t>
      </w:r>
      <w:r w:rsidRPr="00A524CB">
        <w:rPr>
          <w:rFonts w:ascii="Times New Roman" w:hAnsi="Times New Roman"/>
          <w:sz w:val="28"/>
          <w:szCs w:val="28"/>
        </w:rPr>
        <w:t>, колядовали. А</w:t>
      </w:r>
      <w:r>
        <w:rPr>
          <w:rFonts w:ascii="Times New Roman" w:hAnsi="Times New Roman"/>
          <w:sz w:val="28"/>
          <w:szCs w:val="28"/>
        </w:rPr>
        <w:t xml:space="preserve"> вечера были посвящены гаданиям. Г</w:t>
      </w:r>
      <w:r w:rsidRPr="00A524CB">
        <w:rPr>
          <w:rFonts w:ascii="Times New Roman" w:hAnsi="Times New Roman"/>
          <w:sz w:val="28"/>
          <w:szCs w:val="28"/>
        </w:rPr>
        <w:t>адали от мала  до  велика</w:t>
      </w:r>
      <w:r>
        <w:rPr>
          <w:rFonts w:ascii="Times New Roman" w:hAnsi="Times New Roman"/>
          <w:sz w:val="28"/>
          <w:szCs w:val="28"/>
        </w:rPr>
        <w:t>. Считается, что в это время действует «волшебная сила» - главный помощник</w:t>
      </w:r>
      <w:r w:rsidRPr="00A524CB">
        <w:rPr>
          <w:rFonts w:ascii="Times New Roman" w:hAnsi="Times New Roman"/>
          <w:sz w:val="28"/>
          <w:szCs w:val="28"/>
        </w:rPr>
        <w:t xml:space="preserve"> в гадании.</w:t>
      </w:r>
    </w:p>
    <w:p w:rsidR="0077486A" w:rsidRDefault="0077486A" w:rsidP="00615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8.05pt;width:198.5pt;height:224pt;z-index:-251658240;visibility:visible" wrapcoords="-82 0 -82 21528 21600 21528 21600 0 -82 0">
            <v:imagedata r:id="rId7" o:title="" gain="1.25" blacklevel="6554f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 xml:space="preserve">Следуя святочным народным традициям, </w:t>
      </w:r>
      <w:r w:rsidRPr="00A524CB">
        <w:rPr>
          <w:rFonts w:ascii="Times New Roman" w:hAnsi="Times New Roman"/>
          <w:sz w:val="28"/>
          <w:szCs w:val="28"/>
        </w:rPr>
        <w:t>мы с ребятами ста</w:t>
      </w:r>
      <w:r>
        <w:rPr>
          <w:rFonts w:ascii="Times New Roman" w:hAnsi="Times New Roman"/>
          <w:sz w:val="28"/>
          <w:szCs w:val="28"/>
        </w:rPr>
        <w:t>рших групп тоже решили погадать, но как? На помощь мы позвали сказочных героев, кто как ни они обладают «волшебной силой» и могут творить чудеса.</w:t>
      </w:r>
    </w:p>
    <w:p w:rsidR="0077486A" w:rsidRPr="00A524CB" w:rsidRDefault="0077486A" w:rsidP="00615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Баба Яга с удовольствием приняла наше приглашение, но прежде, чем приступить к гаданию, Баба Яга предложила детям поиграть в ее любимую игру «Бабка Ёжка», а </w:t>
      </w:r>
      <w:r w:rsidRPr="00A524CB">
        <w:rPr>
          <w:rFonts w:ascii="Times New Roman" w:hAnsi="Times New Roman"/>
          <w:sz w:val="28"/>
          <w:szCs w:val="28"/>
        </w:rPr>
        <w:t>ребята пригласили ее на веселый танец.</w:t>
      </w:r>
    </w:p>
    <w:p w:rsidR="0077486A" w:rsidRDefault="0077486A" w:rsidP="00615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4CB">
        <w:rPr>
          <w:rFonts w:ascii="Times New Roman" w:hAnsi="Times New Roman"/>
          <w:sz w:val="28"/>
          <w:szCs w:val="28"/>
        </w:rPr>
        <w:t>А Баба Яга гадала детям на желания. Дети быстро чистили мандарин, делили его на дольки и</w:t>
      </w:r>
      <w:r>
        <w:rPr>
          <w:rFonts w:ascii="Times New Roman" w:hAnsi="Times New Roman"/>
          <w:sz w:val="28"/>
          <w:szCs w:val="28"/>
        </w:rPr>
        <w:t>, прежде чем съесть его,</w:t>
      </w:r>
      <w:r w:rsidRPr="00A524CB">
        <w:rPr>
          <w:rFonts w:ascii="Times New Roman" w:hAnsi="Times New Roman"/>
          <w:sz w:val="28"/>
          <w:szCs w:val="28"/>
        </w:rPr>
        <w:t xml:space="preserve"> загадывали желания. </w:t>
      </w:r>
    </w:p>
    <w:p w:rsidR="0077486A" w:rsidRDefault="0077486A" w:rsidP="009D02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4CB">
        <w:rPr>
          <w:rFonts w:ascii="Times New Roman" w:hAnsi="Times New Roman"/>
          <w:sz w:val="28"/>
          <w:szCs w:val="28"/>
        </w:rPr>
        <w:t xml:space="preserve">А еще </w:t>
      </w:r>
      <w:r>
        <w:rPr>
          <w:rFonts w:ascii="Times New Roman" w:hAnsi="Times New Roman"/>
          <w:sz w:val="28"/>
          <w:szCs w:val="28"/>
        </w:rPr>
        <w:t>Баба Яга предложила девочкам и мальчикам с помощью волшебной свечи найти себе</w:t>
      </w:r>
      <w:r w:rsidRPr="00A52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нового друга: «Гадай, девица, гадай, да судьбу свою узнай, с кем петь, с кем плясать, с кем в игры играть».  </w:t>
      </w:r>
    </w:p>
    <w:p w:rsidR="0077486A" w:rsidRDefault="0077486A" w:rsidP="009E778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7" type="#_x0000_t75" style="position:absolute;left:0;text-align:left;margin-left:270pt;margin-top:5.55pt;width:198pt;height:211.5pt;z-index:-251657216;visibility:visible" wrapcoords="-82 0 -82 21523 21600 21523 21600 0 -82 0">
            <v:imagedata r:id="rId8" o:title="" croptop="6450f" cropbottom="12901f" cropleft="14782f" gain="1.25" blacklevel="5898f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 xml:space="preserve">Дети </w:t>
      </w:r>
      <w:r w:rsidRPr="00A524C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д музыку по</w:t>
      </w:r>
      <w:r w:rsidRPr="00A524CB">
        <w:rPr>
          <w:rFonts w:ascii="Times New Roman" w:hAnsi="Times New Roman"/>
          <w:sz w:val="28"/>
          <w:szCs w:val="28"/>
        </w:rPr>
        <w:t xml:space="preserve"> кругу передавали </w:t>
      </w:r>
      <w:r>
        <w:rPr>
          <w:rFonts w:ascii="Times New Roman" w:hAnsi="Times New Roman"/>
          <w:sz w:val="28"/>
          <w:szCs w:val="28"/>
        </w:rPr>
        <w:t xml:space="preserve">незажженную </w:t>
      </w:r>
      <w:r w:rsidRPr="00A524CB">
        <w:rPr>
          <w:rFonts w:ascii="Times New Roman" w:hAnsi="Times New Roman"/>
          <w:sz w:val="28"/>
          <w:szCs w:val="28"/>
        </w:rPr>
        <w:t xml:space="preserve">свечу, </w:t>
      </w:r>
      <w:r>
        <w:rPr>
          <w:rFonts w:ascii="Times New Roman" w:hAnsi="Times New Roman"/>
          <w:sz w:val="28"/>
          <w:szCs w:val="28"/>
        </w:rPr>
        <w:t xml:space="preserve">по окончании музыки свеча «указывала» им на </w:t>
      </w:r>
      <w:r w:rsidRPr="00A524CB">
        <w:rPr>
          <w:rFonts w:ascii="Times New Roman" w:hAnsi="Times New Roman"/>
          <w:sz w:val="28"/>
          <w:szCs w:val="28"/>
        </w:rPr>
        <w:t>друга и</w:t>
      </w:r>
      <w:r>
        <w:rPr>
          <w:rFonts w:ascii="Times New Roman" w:hAnsi="Times New Roman"/>
          <w:sz w:val="28"/>
          <w:szCs w:val="28"/>
        </w:rPr>
        <w:t>ли подружку, с которыми дети тут же пускались в дружный перепляс: «Суженый, ряженый, ты ко мне повернись, ты со мной подружись, я свечу передаю и с тобой плясать пойду».</w:t>
      </w:r>
      <w:r w:rsidRPr="00A524C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77486A" w:rsidRDefault="0077486A" w:rsidP="009E778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 отказался от участия в святочных гаданиях и еще один сказочный персонаж - </w:t>
      </w:r>
    </w:p>
    <w:p w:rsidR="0077486A" w:rsidRDefault="0077486A" w:rsidP="009E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Коза.</w:t>
      </w:r>
      <w:r w:rsidRPr="009E7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ребят</w:t>
      </w:r>
      <w:r w:rsidRPr="00A524CB">
        <w:rPr>
          <w:rFonts w:ascii="Times New Roman" w:hAnsi="Times New Roman"/>
          <w:sz w:val="28"/>
          <w:szCs w:val="28"/>
        </w:rPr>
        <w:t xml:space="preserve"> подготовительной </w:t>
      </w:r>
      <w:r>
        <w:rPr>
          <w:rFonts w:ascii="Times New Roman" w:hAnsi="Times New Roman"/>
          <w:sz w:val="28"/>
          <w:szCs w:val="28"/>
        </w:rPr>
        <w:t xml:space="preserve">к школе </w:t>
      </w:r>
      <w:r w:rsidRPr="00A524CB"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>она приготовила интересное гадание - с помощью волшебного мешочка дети узнали</w:t>
      </w:r>
      <w:r w:rsidRPr="00A524CB">
        <w:rPr>
          <w:rFonts w:ascii="Times New Roman" w:hAnsi="Times New Roman"/>
          <w:sz w:val="28"/>
          <w:szCs w:val="28"/>
        </w:rPr>
        <w:t xml:space="preserve">, на какие оценки они будут учиться в школе. </w:t>
      </w:r>
    </w:p>
    <w:p w:rsidR="0077486A" w:rsidRDefault="0077486A" w:rsidP="00611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4C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потом</w:t>
      </w:r>
      <w:r w:rsidRPr="00A524CB">
        <w:rPr>
          <w:rFonts w:ascii="Times New Roman" w:hAnsi="Times New Roman"/>
          <w:sz w:val="28"/>
          <w:szCs w:val="28"/>
        </w:rPr>
        <w:t xml:space="preserve"> волшебный мешочек предсказал</w:t>
      </w:r>
      <w:r w:rsidRPr="006117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всем </w:t>
      </w:r>
      <w:r w:rsidRPr="00A524CB">
        <w:rPr>
          <w:rFonts w:ascii="Times New Roman" w:hAnsi="Times New Roman"/>
          <w:sz w:val="28"/>
          <w:szCs w:val="28"/>
        </w:rPr>
        <w:t xml:space="preserve">детям, какие профессии их ждут в будущем. </w:t>
      </w:r>
      <w:r>
        <w:rPr>
          <w:rFonts w:ascii="Times New Roman" w:hAnsi="Times New Roman"/>
          <w:sz w:val="28"/>
          <w:szCs w:val="28"/>
        </w:rPr>
        <w:t>Дети доставали из мешочка разные предметы: нитки, градусник, монеты, краски, микрофон, ножницы, а Коза с шутками и прибаутками поясняла, что же значит каждый предмет.</w:t>
      </w:r>
    </w:p>
    <w:p w:rsidR="0077486A" w:rsidRPr="00A524CB" w:rsidRDefault="0077486A" w:rsidP="007547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24CB">
        <w:rPr>
          <w:rFonts w:ascii="Times New Roman" w:hAnsi="Times New Roman"/>
          <w:sz w:val="28"/>
          <w:szCs w:val="28"/>
        </w:rPr>
        <w:t xml:space="preserve">Завершилось </w:t>
      </w:r>
      <w:r>
        <w:rPr>
          <w:rFonts w:ascii="Times New Roman" w:hAnsi="Times New Roman"/>
          <w:sz w:val="28"/>
          <w:szCs w:val="28"/>
        </w:rPr>
        <w:t xml:space="preserve">веселое </w:t>
      </w:r>
      <w:r w:rsidRPr="00A524CB">
        <w:rPr>
          <w:rFonts w:ascii="Times New Roman" w:hAnsi="Times New Roman"/>
          <w:sz w:val="28"/>
          <w:szCs w:val="28"/>
        </w:rPr>
        <w:t xml:space="preserve">гадание </w:t>
      </w:r>
      <w:r>
        <w:rPr>
          <w:rFonts w:ascii="Times New Roman" w:hAnsi="Times New Roman"/>
          <w:sz w:val="28"/>
          <w:szCs w:val="28"/>
        </w:rPr>
        <w:t xml:space="preserve">дружным </w:t>
      </w:r>
      <w:r w:rsidRPr="00A524CB">
        <w:rPr>
          <w:rFonts w:ascii="Times New Roman" w:hAnsi="Times New Roman"/>
          <w:sz w:val="28"/>
          <w:szCs w:val="28"/>
        </w:rPr>
        <w:t>хороводом «Целовочек».</w:t>
      </w:r>
    </w:p>
    <w:p w:rsidR="0077486A" w:rsidRDefault="0077486A" w:rsidP="007547FB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7486A" w:rsidRPr="00A524CB" w:rsidRDefault="0077486A" w:rsidP="007547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B3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5" type="#_x0000_t75" style="width:126.5pt;height:187pt;visibility:visible">
            <v:imagedata r:id="rId9" o:title="" cropbottom="13627f" gain="79922f" blacklevel="5898f"/>
          </v:shape>
        </w:pict>
      </w:r>
      <w:r w:rsidRPr="00A524CB">
        <w:rPr>
          <w:rFonts w:ascii="Times New Roman" w:hAnsi="Times New Roman"/>
          <w:sz w:val="28"/>
          <w:szCs w:val="28"/>
        </w:rPr>
        <w:t xml:space="preserve">    </w:t>
      </w:r>
      <w:r w:rsidRPr="00F63B33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128.5pt;height:186pt;visibility:visible">
            <v:imagedata r:id="rId10" o:title="" cropbottom="13374f" gain="79922f" blacklevel="5898f"/>
          </v:shape>
        </w:pict>
      </w:r>
      <w:r w:rsidRPr="00A524CB">
        <w:rPr>
          <w:rFonts w:ascii="Times New Roman" w:hAnsi="Times New Roman"/>
          <w:sz w:val="28"/>
          <w:szCs w:val="28"/>
        </w:rPr>
        <w:t xml:space="preserve">   </w:t>
      </w:r>
      <w:r w:rsidRPr="00F63B33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7" type="#_x0000_t75" style="width:131pt;height:185.5pt;visibility:visible">
            <v:imagedata r:id="rId11" o:title="" croptop="13301f" gain="79922f" blacklevel="5898f"/>
          </v:shape>
        </w:pict>
      </w:r>
    </w:p>
    <w:p w:rsidR="0077486A" w:rsidRDefault="0077486A" w:rsidP="009D02A5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7486A" w:rsidRDefault="0077486A" w:rsidP="00615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и Вы, уважаемые мамы и папы, хотите </w:t>
      </w:r>
      <w:r w:rsidRPr="00A524C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лучшить св</w:t>
      </w:r>
      <w:r w:rsidRPr="00A524CB">
        <w:rPr>
          <w:rFonts w:ascii="Times New Roman" w:hAnsi="Times New Roman"/>
          <w:sz w:val="28"/>
          <w:szCs w:val="28"/>
        </w:rPr>
        <w:t>ое настроение, заряд</w:t>
      </w:r>
      <w:r>
        <w:rPr>
          <w:rFonts w:ascii="Times New Roman" w:hAnsi="Times New Roman"/>
          <w:sz w:val="28"/>
          <w:szCs w:val="28"/>
        </w:rPr>
        <w:t>иться положительными эмоциями, п</w:t>
      </w:r>
      <w:r w:rsidRPr="00A524CB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ведите увлекательный вечер со своими детьми - погадайте вместе.</w:t>
      </w:r>
    </w:p>
    <w:p w:rsidR="0077486A" w:rsidRDefault="0077486A" w:rsidP="00615CD9">
      <w:pPr>
        <w:spacing w:after="0" w:line="240" w:lineRule="auto"/>
        <w:jc w:val="right"/>
        <w:rPr>
          <w:rFonts w:ascii="Times New Roman" w:hAnsi="Times New Roman"/>
          <w:i/>
          <w:iCs/>
          <w:color w:val="333399"/>
          <w:sz w:val="28"/>
          <w:szCs w:val="28"/>
        </w:rPr>
      </w:pPr>
    </w:p>
    <w:p w:rsidR="0077486A" w:rsidRDefault="0077486A" w:rsidP="00615CD9">
      <w:pPr>
        <w:spacing w:after="0" w:line="240" w:lineRule="auto"/>
        <w:jc w:val="right"/>
        <w:rPr>
          <w:rFonts w:ascii="Times New Roman" w:hAnsi="Times New Roman"/>
          <w:i/>
          <w:iCs/>
          <w:color w:val="333399"/>
          <w:sz w:val="28"/>
          <w:szCs w:val="28"/>
        </w:rPr>
      </w:pPr>
    </w:p>
    <w:p w:rsidR="0077486A" w:rsidRPr="00E84A9B" w:rsidRDefault="0077486A" w:rsidP="00615CD9">
      <w:pPr>
        <w:spacing w:after="0" w:line="240" w:lineRule="auto"/>
        <w:jc w:val="right"/>
        <w:rPr>
          <w:rFonts w:ascii="Times New Roman" w:hAnsi="Times New Roman"/>
          <w:i/>
          <w:iCs/>
          <w:color w:val="333399"/>
          <w:sz w:val="28"/>
          <w:szCs w:val="28"/>
        </w:rPr>
      </w:pPr>
      <w:r w:rsidRPr="00E84A9B">
        <w:rPr>
          <w:rFonts w:ascii="Times New Roman" w:hAnsi="Times New Roman"/>
          <w:i/>
          <w:iCs/>
          <w:color w:val="333399"/>
          <w:sz w:val="28"/>
          <w:szCs w:val="28"/>
        </w:rPr>
        <w:t>Информацию подготовила:</w:t>
      </w:r>
    </w:p>
    <w:p w:rsidR="0077486A" w:rsidRPr="00E84A9B" w:rsidRDefault="0077486A" w:rsidP="00615CD9">
      <w:pPr>
        <w:spacing w:after="0" w:line="240" w:lineRule="auto"/>
        <w:jc w:val="right"/>
        <w:rPr>
          <w:rFonts w:ascii="Times New Roman" w:hAnsi="Times New Roman"/>
          <w:i/>
          <w:iCs/>
          <w:color w:val="333399"/>
          <w:sz w:val="28"/>
          <w:szCs w:val="28"/>
        </w:rPr>
      </w:pPr>
      <w:r w:rsidRPr="00E84A9B">
        <w:rPr>
          <w:rFonts w:ascii="Times New Roman" w:hAnsi="Times New Roman"/>
          <w:i/>
          <w:iCs/>
          <w:color w:val="333399"/>
          <w:sz w:val="28"/>
          <w:szCs w:val="28"/>
        </w:rPr>
        <w:t xml:space="preserve"> Малиновская Н. Л.,</w:t>
      </w:r>
    </w:p>
    <w:p w:rsidR="0077486A" w:rsidRPr="00E84A9B" w:rsidRDefault="0077486A" w:rsidP="00615CD9">
      <w:pPr>
        <w:spacing w:after="0" w:line="240" w:lineRule="auto"/>
        <w:jc w:val="right"/>
        <w:rPr>
          <w:rFonts w:ascii="Times New Roman" w:hAnsi="Times New Roman"/>
          <w:i/>
          <w:iCs/>
          <w:color w:val="333399"/>
          <w:sz w:val="28"/>
          <w:szCs w:val="28"/>
        </w:rPr>
      </w:pPr>
      <w:r w:rsidRPr="00E84A9B">
        <w:rPr>
          <w:rFonts w:ascii="Times New Roman" w:hAnsi="Times New Roman"/>
          <w:i/>
          <w:iCs/>
          <w:color w:val="333399"/>
          <w:sz w:val="28"/>
          <w:szCs w:val="28"/>
        </w:rPr>
        <w:t>музыкальный руководитель</w:t>
      </w:r>
    </w:p>
    <w:sectPr w:rsidR="0077486A" w:rsidRPr="00E84A9B" w:rsidSect="00E84A9B">
      <w:headerReference w:type="default" r:id="rId12"/>
      <w:footerReference w:type="default" r:id="rId13"/>
      <w:pgSz w:w="11906" w:h="16838"/>
      <w:pgMar w:top="1134" w:right="1304" w:bottom="1134" w:left="1304" w:header="709" w:footer="709" w:gutter="0"/>
      <w:pgBorders w:offsetFrom="page">
        <w:top w:val="snowflakeFancy" w:sz="30" w:space="24" w:color="3366FF"/>
        <w:left w:val="snowflakeFancy" w:sz="30" w:space="24" w:color="3366FF"/>
        <w:bottom w:val="snowflakeFancy" w:sz="30" w:space="24" w:color="3366FF"/>
        <w:right w:val="snowflakeFancy" w:sz="30" w:space="24" w:color="3366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86A" w:rsidRDefault="0077486A" w:rsidP="006E555A">
      <w:pPr>
        <w:spacing w:after="0" w:line="240" w:lineRule="auto"/>
      </w:pPr>
      <w:r>
        <w:separator/>
      </w:r>
    </w:p>
  </w:endnote>
  <w:endnote w:type="continuationSeparator" w:id="0">
    <w:p w:rsidR="0077486A" w:rsidRDefault="0077486A" w:rsidP="006E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6A" w:rsidRDefault="007748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86A" w:rsidRDefault="0077486A" w:rsidP="006E555A">
      <w:pPr>
        <w:spacing w:after="0" w:line="240" w:lineRule="auto"/>
      </w:pPr>
      <w:r>
        <w:separator/>
      </w:r>
    </w:p>
  </w:footnote>
  <w:footnote w:type="continuationSeparator" w:id="0">
    <w:p w:rsidR="0077486A" w:rsidRDefault="0077486A" w:rsidP="006E5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6A" w:rsidRDefault="007748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4F42"/>
    <w:multiLevelType w:val="multilevel"/>
    <w:tmpl w:val="99586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481D30"/>
    <w:multiLevelType w:val="multilevel"/>
    <w:tmpl w:val="F842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5DF"/>
    <w:rsid w:val="00133B66"/>
    <w:rsid w:val="001C584D"/>
    <w:rsid w:val="00216240"/>
    <w:rsid w:val="00297FE4"/>
    <w:rsid w:val="003136F9"/>
    <w:rsid w:val="00383107"/>
    <w:rsid w:val="003A7B40"/>
    <w:rsid w:val="003C7794"/>
    <w:rsid w:val="00430CBB"/>
    <w:rsid w:val="004435DF"/>
    <w:rsid w:val="004D44CC"/>
    <w:rsid w:val="004E5CF8"/>
    <w:rsid w:val="00531E8D"/>
    <w:rsid w:val="00542052"/>
    <w:rsid w:val="005A1683"/>
    <w:rsid w:val="006117A4"/>
    <w:rsid w:val="00615CD9"/>
    <w:rsid w:val="006B2952"/>
    <w:rsid w:val="006E555A"/>
    <w:rsid w:val="006F1AD9"/>
    <w:rsid w:val="0072295B"/>
    <w:rsid w:val="007547FB"/>
    <w:rsid w:val="0077486A"/>
    <w:rsid w:val="007E1465"/>
    <w:rsid w:val="007F30CD"/>
    <w:rsid w:val="008B6EBF"/>
    <w:rsid w:val="00937DD2"/>
    <w:rsid w:val="00984885"/>
    <w:rsid w:val="009D02A5"/>
    <w:rsid w:val="009D7FF5"/>
    <w:rsid w:val="009E778C"/>
    <w:rsid w:val="00A524CB"/>
    <w:rsid w:val="00B90147"/>
    <w:rsid w:val="00C23E34"/>
    <w:rsid w:val="00C56FEE"/>
    <w:rsid w:val="00D04D0E"/>
    <w:rsid w:val="00D10CCE"/>
    <w:rsid w:val="00D15135"/>
    <w:rsid w:val="00E21630"/>
    <w:rsid w:val="00E84A9B"/>
    <w:rsid w:val="00E93C6D"/>
    <w:rsid w:val="00ED3C33"/>
    <w:rsid w:val="00F63B33"/>
    <w:rsid w:val="00FA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C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30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E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555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E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E555A"/>
    <w:rPr>
      <w:rFonts w:cs="Times New Roman"/>
    </w:rPr>
  </w:style>
  <w:style w:type="paragraph" w:styleId="NormalWeb">
    <w:name w:val="Normal (Web)"/>
    <w:basedOn w:val="Normal"/>
    <w:uiPriority w:val="99"/>
    <w:rsid w:val="00615C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615CD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234</TotalTime>
  <Pages>2</Pages>
  <Words>340</Words>
  <Characters>1938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САД 27</dc:creator>
  <cp:keywords/>
  <dc:description/>
  <cp:lastModifiedBy>Татьяна Фёдоровна</cp:lastModifiedBy>
  <cp:revision>18</cp:revision>
  <dcterms:created xsi:type="dcterms:W3CDTF">2018-01-17T06:22:00Z</dcterms:created>
  <dcterms:modified xsi:type="dcterms:W3CDTF">2018-01-24T01:04:00Z</dcterms:modified>
</cp:coreProperties>
</file>